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FA9A80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805DA31" w14:textId="77777777" w:rsidR="00F90453" w:rsidRDefault="00AB784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3CB4902F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39084C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1E32A" w14:textId="77777777" w:rsidR="00222867" w:rsidRPr="00D635C4" w:rsidRDefault="00AC2FBE" w:rsidP="00AC2FBE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אוצר</w:t>
            </w:r>
          </w:p>
        </w:tc>
      </w:tr>
      <w:tr w:rsidR="007548B0" w14:paraId="67DCFFFF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60C3150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CCCE3" w14:textId="77777777" w:rsidR="00222867" w:rsidRPr="00D635C4" w:rsidRDefault="00F41FA1" w:rsidP="00AC2FBE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אגף תקציבים וכלכלן ראשי</w:t>
            </w:r>
          </w:p>
        </w:tc>
      </w:tr>
      <w:tr w:rsidR="007548B0" w14:paraId="71FCDE88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455CA2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A19CF" w14:textId="1EC14349" w:rsidR="00AC2FBE" w:rsidRDefault="003D4DF6" w:rsidP="00AC2FBE">
            <w:r>
              <w:rPr>
                <w:rFonts w:hint="cs"/>
                <w:rtl/>
              </w:rPr>
              <w:t>7.10.2024</w:t>
            </w:r>
          </w:p>
        </w:tc>
      </w:tr>
    </w:tbl>
    <w:p w14:paraId="0CF1FA6D" w14:textId="77777777" w:rsidR="00332AFB" w:rsidRDefault="00AB784B" w:rsidP="00222867">
      <w:pPr>
        <w:rPr>
          <w:rtl/>
        </w:rPr>
      </w:pPr>
    </w:p>
    <w:p w14:paraId="3A20D42E" w14:textId="77777777" w:rsidR="00222867" w:rsidRDefault="00AB784B" w:rsidP="00222867">
      <w:pPr>
        <w:rPr>
          <w:rtl/>
        </w:rPr>
      </w:pPr>
    </w:p>
    <w:p w14:paraId="1878C57A" w14:textId="77777777" w:rsidR="00222867" w:rsidRDefault="00AB784B" w:rsidP="00222867">
      <w:pPr>
        <w:rPr>
          <w:rtl/>
        </w:rPr>
      </w:pPr>
    </w:p>
    <w:p w14:paraId="6C3C87D9" w14:textId="77777777" w:rsidR="00222867" w:rsidRDefault="00AB784B" w:rsidP="00222867">
      <w:pPr>
        <w:rPr>
          <w:rtl/>
        </w:rPr>
      </w:pPr>
    </w:p>
    <w:p w14:paraId="69348851" w14:textId="77777777" w:rsidR="00222867" w:rsidRDefault="00AB784B" w:rsidP="00222867">
      <w:pPr>
        <w:rPr>
          <w:rtl/>
        </w:rPr>
      </w:pPr>
    </w:p>
    <w:p w14:paraId="1F5E6844" w14:textId="77777777" w:rsidR="00222867" w:rsidRDefault="00AB784B" w:rsidP="00222867">
      <w:pPr>
        <w:rPr>
          <w:rtl/>
        </w:rPr>
      </w:pPr>
    </w:p>
    <w:p w14:paraId="03D2AE35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4471CEE4" w14:textId="77777777" w:rsidR="00222867" w:rsidRDefault="00AB784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D1ADE0A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6AC4FDF9" w14:textId="77777777" w:rsidR="00222867" w:rsidRPr="00AF57E9" w:rsidRDefault="00AB784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5E43236" w14:textId="77777777" w:rsidTr="00CC711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2501938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1D387A0B" w14:textId="77777777" w:rsidTr="00CC711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73CA6" w14:textId="77777777" w:rsidR="00AC2FBE" w:rsidRDefault="00AC2FBE" w:rsidP="00AC2FBE">
            <w:pPr>
              <w:spacing w:line="276" w:lineRule="auto"/>
              <w:jc w:val="both"/>
              <w:rPr>
                <w:rFonts w:ascii="David" w:hAnsi="David"/>
                <w:sz w:val="26"/>
                <w:rtl/>
              </w:rPr>
            </w:pPr>
            <w:bookmarkStart w:id="0" w:name="start"/>
            <w:bookmarkEnd w:id="0"/>
            <w:r w:rsidRPr="0091453A">
              <w:rPr>
                <w:rFonts w:ascii="David" w:hAnsi="David"/>
                <w:sz w:val="26"/>
                <w:rtl/>
              </w:rPr>
              <w:t>משרד האוצר</w:t>
            </w:r>
            <w:r>
              <w:rPr>
                <w:rFonts w:ascii="David" w:hAnsi="David" w:hint="cs"/>
                <w:sz w:val="26"/>
                <w:rtl/>
              </w:rPr>
              <w:t>, משרד הכלכלה והתעשייה ומשרד החקלאות</w:t>
            </w:r>
            <w:r w:rsidRPr="0091453A">
              <w:rPr>
                <w:rFonts w:ascii="David" w:hAnsi="David"/>
                <w:sz w:val="26"/>
                <w:rtl/>
              </w:rPr>
              <w:t xml:space="preserve"> </w:t>
            </w:r>
            <w:r>
              <w:rPr>
                <w:rFonts w:ascii="David" w:hAnsi="David" w:hint="cs"/>
                <w:sz w:val="26"/>
                <w:rtl/>
              </w:rPr>
              <w:t>(להלן: "</w:t>
            </w:r>
            <w:r w:rsidRPr="0091453A">
              <w:rPr>
                <w:rFonts w:ascii="David" w:hAnsi="David" w:hint="cs"/>
                <w:b/>
                <w:bCs/>
                <w:sz w:val="26"/>
                <w:rtl/>
              </w:rPr>
              <w:t>המשרדים</w:t>
            </w:r>
            <w:r>
              <w:rPr>
                <w:rFonts w:ascii="David" w:hAnsi="David" w:hint="cs"/>
                <w:sz w:val="26"/>
                <w:rtl/>
              </w:rPr>
              <w:t xml:space="preserve">") </w:t>
            </w:r>
            <w:r w:rsidRPr="0091453A">
              <w:rPr>
                <w:rFonts w:ascii="David" w:hAnsi="David"/>
                <w:sz w:val="26"/>
                <w:rtl/>
              </w:rPr>
              <w:t>מעוניי</w:t>
            </w:r>
            <w:r>
              <w:rPr>
                <w:rFonts w:ascii="David" w:hAnsi="David" w:hint="cs"/>
                <w:sz w:val="26"/>
                <w:rtl/>
              </w:rPr>
              <w:t>נים להאריך</w:t>
            </w:r>
            <w:r w:rsidRPr="0091453A">
              <w:rPr>
                <w:rFonts w:ascii="David" w:hAnsi="David"/>
                <w:sz w:val="26"/>
                <w:rtl/>
              </w:rPr>
              <w:t xml:space="preserve"> </w:t>
            </w:r>
            <w:r>
              <w:rPr>
                <w:rFonts w:ascii="David" w:hAnsi="David" w:hint="cs"/>
                <w:sz w:val="26"/>
                <w:rtl/>
              </w:rPr>
              <w:t xml:space="preserve">את </w:t>
            </w:r>
            <w:r w:rsidRPr="0091453A">
              <w:rPr>
                <w:rFonts w:ascii="David" w:hAnsi="David"/>
                <w:sz w:val="26"/>
                <w:rtl/>
              </w:rPr>
              <w:t>הסכם</w:t>
            </w:r>
            <w:r>
              <w:rPr>
                <w:rFonts w:ascii="David" w:hAnsi="David" w:hint="cs"/>
                <w:sz w:val="26"/>
                <w:rtl/>
              </w:rPr>
              <w:t xml:space="preserve"> ההתקשרות</w:t>
            </w:r>
            <w:r w:rsidRPr="0091453A">
              <w:rPr>
                <w:rFonts w:ascii="David" w:hAnsi="David"/>
                <w:sz w:val="26"/>
                <w:rtl/>
              </w:rPr>
              <w:t xml:space="preserve"> עם חברת </w:t>
            </w:r>
            <w:proofErr w:type="spellStart"/>
            <w:r w:rsidRPr="0091453A">
              <w:rPr>
                <w:rFonts w:ascii="David" w:hAnsi="David"/>
                <w:sz w:val="26"/>
                <w:rtl/>
              </w:rPr>
              <w:t>סטורנקסט</w:t>
            </w:r>
            <w:proofErr w:type="spellEnd"/>
            <w:r>
              <w:rPr>
                <w:rFonts w:ascii="David" w:hAnsi="David"/>
                <w:sz w:val="26"/>
                <w:rtl/>
              </w:rPr>
              <w:t xml:space="preserve"> בע"מ</w:t>
            </w:r>
            <w:r>
              <w:rPr>
                <w:rFonts w:ascii="David" w:hAnsi="David" w:hint="cs"/>
                <w:sz w:val="26"/>
                <w:rtl/>
              </w:rPr>
              <w:t xml:space="preserve"> (להלן: "</w:t>
            </w:r>
            <w:r>
              <w:rPr>
                <w:rFonts w:ascii="David" w:hAnsi="David" w:hint="cs"/>
                <w:b/>
                <w:bCs/>
                <w:sz w:val="26"/>
                <w:rtl/>
              </w:rPr>
              <w:t>החברה</w:t>
            </w:r>
            <w:r>
              <w:rPr>
                <w:rFonts w:ascii="David" w:hAnsi="David" w:hint="cs"/>
                <w:sz w:val="26"/>
                <w:rtl/>
              </w:rPr>
              <w:t>")</w:t>
            </w:r>
            <w:r>
              <w:rPr>
                <w:rFonts w:ascii="David" w:hAnsi="David"/>
                <w:sz w:val="26"/>
                <w:rtl/>
              </w:rPr>
              <w:t xml:space="preserve">, עבור רכישת נתוני קופות </w:t>
            </w:r>
            <w:r w:rsidRPr="0091453A">
              <w:rPr>
                <w:rFonts w:ascii="David" w:hAnsi="David"/>
                <w:sz w:val="26"/>
                <w:rtl/>
              </w:rPr>
              <w:t>בגין מוצרי צריכה מתכלים בישראל</w:t>
            </w:r>
            <w:r>
              <w:rPr>
                <w:rFonts w:ascii="David" w:hAnsi="David" w:hint="cs"/>
                <w:sz w:val="26"/>
                <w:rtl/>
              </w:rPr>
              <w:t>.</w:t>
            </w:r>
          </w:p>
          <w:p w14:paraId="698E9008" w14:textId="77777777" w:rsidR="00222867" w:rsidRPr="00AC2FBE" w:rsidRDefault="00AC2FBE" w:rsidP="00AC2FBE">
            <w:pPr>
              <w:spacing w:line="276" w:lineRule="auto"/>
              <w:jc w:val="both"/>
              <w:rPr>
                <w:rFonts w:ascii="David" w:hAnsi="David"/>
                <w:sz w:val="26"/>
              </w:rPr>
            </w:pPr>
            <w:r w:rsidRPr="0091453A">
              <w:rPr>
                <w:rFonts w:ascii="David" w:hAnsi="David"/>
                <w:sz w:val="26"/>
                <w:rtl/>
              </w:rPr>
              <w:t xml:space="preserve">מידע זה נדרש לעבודת </w:t>
            </w:r>
            <w:r>
              <w:rPr>
                <w:rFonts w:ascii="David" w:hAnsi="David" w:hint="cs"/>
                <w:sz w:val="26"/>
                <w:rtl/>
              </w:rPr>
              <w:t>המשרדים</w:t>
            </w:r>
            <w:r>
              <w:rPr>
                <w:rFonts w:ascii="David" w:hAnsi="David"/>
                <w:sz w:val="26"/>
                <w:rtl/>
              </w:rPr>
              <w:t xml:space="preserve"> בבוא</w:t>
            </w:r>
            <w:r>
              <w:rPr>
                <w:rFonts w:ascii="David" w:hAnsi="David" w:hint="cs"/>
                <w:sz w:val="26"/>
                <w:rtl/>
              </w:rPr>
              <w:t>ם</w:t>
            </w:r>
            <w:r w:rsidRPr="0091453A">
              <w:rPr>
                <w:rFonts w:ascii="David" w:hAnsi="David"/>
                <w:sz w:val="26"/>
                <w:rtl/>
              </w:rPr>
              <w:t xml:space="preserve"> לבחון ולנתח את רמת המחירים ונתחי השוק של מוצרי הצריכה בישראל</w:t>
            </w:r>
            <w:r>
              <w:rPr>
                <w:rFonts w:ascii="David" w:hAnsi="David" w:hint="cs"/>
                <w:sz w:val="26"/>
                <w:rtl/>
              </w:rPr>
              <w:t xml:space="preserve">, לרבות לעבודתה של ועדת המחירים הבין-משרדית ולבחינת יוקר המחיה בישראל. </w:t>
            </w:r>
          </w:p>
        </w:tc>
      </w:tr>
    </w:tbl>
    <w:p w14:paraId="1AAECA7F" w14:textId="77777777" w:rsidR="00222867" w:rsidRPr="00AF57E9" w:rsidRDefault="00AB784B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E9B1D1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5FB7C29C" w14:textId="77777777" w:rsidR="00222867" w:rsidRPr="00AF57E9" w:rsidRDefault="00AB784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7B1D0E9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6BA8463F" w14:textId="77777777" w:rsidR="00222867" w:rsidRPr="00AF57E9" w:rsidRDefault="00AB784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529F93A7" w14:textId="77777777" w:rsidTr="00222867">
        <w:tc>
          <w:tcPr>
            <w:tcW w:w="3085" w:type="dxa"/>
            <w:hideMark/>
          </w:tcPr>
          <w:p w14:paraId="319BC34B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3F9FD702" w14:textId="77777777" w:rsidR="00222867" w:rsidRPr="00AC2FBE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AC2FBE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Pr="00AC2FBE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2083B7E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0DF53D3" w14:textId="77777777" w:rsidR="00222867" w:rsidRPr="00AF57E9" w:rsidRDefault="00AB784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EF04AE1" w14:textId="77777777" w:rsidR="00222867" w:rsidRPr="00AF57E9" w:rsidRDefault="00AB784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354C4A6A" w14:textId="77777777" w:rsidTr="00222867">
        <w:tc>
          <w:tcPr>
            <w:tcW w:w="2698" w:type="dxa"/>
            <w:shd w:val="clear" w:color="auto" w:fill="E6E6E6"/>
            <w:hideMark/>
          </w:tcPr>
          <w:p w14:paraId="7375721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7BA64905" w14:textId="77777777" w:rsidR="00222867" w:rsidRPr="00AF57E9" w:rsidRDefault="00AC2FB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 w:rsidRPr="0091453A">
              <w:rPr>
                <w:rFonts w:ascii="David" w:hAnsi="David"/>
                <w:sz w:val="26"/>
                <w:rtl/>
              </w:rPr>
              <w:t>סטורנקסט</w:t>
            </w:r>
            <w:proofErr w:type="spellEnd"/>
            <w:r>
              <w:rPr>
                <w:rFonts w:ascii="David" w:hAnsi="David"/>
                <w:sz w:val="26"/>
                <w:rtl/>
              </w:rPr>
              <w:t xml:space="preserve"> בע"מ</w:t>
            </w:r>
          </w:p>
        </w:tc>
      </w:tr>
      <w:tr w:rsidR="007548B0" w14:paraId="4F068D8D" w14:textId="77777777" w:rsidTr="00222867">
        <w:tc>
          <w:tcPr>
            <w:tcW w:w="2698" w:type="dxa"/>
            <w:shd w:val="clear" w:color="auto" w:fill="E6E6E6"/>
            <w:hideMark/>
          </w:tcPr>
          <w:p w14:paraId="4ACF9940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193716C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7172752F" w14:textId="77777777" w:rsidR="00222867" w:rsidRPr="003D4DF6" w:rsidRDefault="00EA020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D4DF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513166421</w:t>
            </w:r>
          </w:p>
        </w:tc>
      </w:tr>
      <w:tr w:rsidR="007548B0" w14:paraId="0C2BB2F0" w14:textId="77777777" w:rsidTr="00222867">
        <w:tc>
          <w:tcPr>
            <w:tcW w:w="2698" w:type="dxa"/>
            <w:shd w:val="clear" w:color="auto" w:fill="E6E6E6"/>
            <w:hideMark/>
          </w:tcPr>
          <w:p w14:paraId="49712F4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162F23C4" w14:textId="77777777" w:rsidR="00222867" w:rsidRPr="003D4DF6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D4DF6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3D4DF6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97BC470" w14:textId="77777777" w:rsidR="00222867" w:rsidRPr="003D4DF6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D4DF6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3D4DF6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594E13EC" w14:textId="77777777" w:rsidTr="00222867">
        <w:tc>
          <w:tcPr>
            <w:tcW w:w="2698" w:type="dxa"/>
            <w:shd w:val="clear" w:color="auto" w:fill="E6E6E6"/>
            <w:hideMark/>
          </w:tcPr>
          <w:p w14:paraId="037C682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56B42DCE" w14:textId="01D0CDF2" w:rsidR="00222867" w:rsidRPr="003D4DF6" w:rsidRDefault="003D4DF6" w:rsidP="00DF086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1,200</w:t>
            </w:r>
            <w:r w:rsidR="00DF0861" w:rsidRPr="003D4DF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 ש"ח</w:t>
            </w:r>
          </w:p>
        </w:tc>
      </w:tr>
      <w:tr w:rsidR="007548B0" w14:paraId="230B2210" w14:textId="77777777" w:rsidTr="00222867">
        <w:tc>
          <w:tcPr>
            <w:tcW w:w="2698" w:type="dxa"/>
            <w:shd w:val="clear" w:color="auto" w:fill="E6E6E6"/>
            <w:hideMark/>
          </w:tcPr>
          <w:p w14:paraId="235F27A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14808F6E" w14:textId="1FF893AB" w:rsidR="00222867" w:rsidRPr="00AF57E9" w:rsidRDefault="003D4DF6" w:rsidP="00DF086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David" w:hAnsi="David" w:hint="cs"/>
                <w:sz w:val="26"/>
                <w:rtl/>
              </w:rPr>
              <w:t>1.1.2025-31.12.2025</w:t>
            </w:r>
          </w:p>
        </w:tc>
      </w:tr>
    </w:tbl>
    <w:p w14:paraId="7D269501" w14:textId="77777777" w:rsidR="00222867" w:rsidRPr="00AF57E9" w:rsidRDefault="00AB784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C2F355C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4A1ED6C6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1C22474B" w14:textId="77777777" w:rsidR="00222867" w:rsidRPr="00AF57E9" w:rsidRDefault="00AB784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6A15C828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60ACA469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A2C2FFA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6C396FD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7285A6FC" w14:textId="77777777" w:rsidR="00222867" w:rsidRPr="00AF57E9" w:rsidRDefault="00AB784B" w:rsidP="00AC2FBE">
      <w:pPr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43AA84E" w14:textId="77777777" w:rsidTr="00AC2FBE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3FDD2" w14:textId="77777777" w:rsidR="00AC2FBE" w:rsidRPr="00CC7112" w:rsidRDefault="00AC2FBE" w:rsidP="00AC2FBE">
            <w:pPr>
              <w:autoSpaceDE w:val="0"/>
              <w:autoSpaceDN w:val="0"/>
              <w:adjustRightInd w:val="0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מבדיקה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מקיפה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שנערכה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ידי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משרד הכלכלה ומשרד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האוצר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עלה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כי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עד לאחרונה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,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פעלו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בישראל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שתי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חברות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בלבד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לאיסוף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נתוני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קופות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המספקות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מידע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לגבי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מחירים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וכמויות של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המוצרים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הנמכרים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ברשתות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השיווק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: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חברת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proofErr w:type="spellStart"/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נילסן</w:t>
            </w:r>
            <w:proofErr w:type="spellEnd"/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ישראל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וחברת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proofErr w:type="spellStart"/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סטורנקסט</w:t>
            </w:r>
            <w:proofErr w:type="spellEnd"/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proofErr w:type="spellStart"/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בע</w:t>
            </w:r>
            <w:proofErr w:type="spellEnd"/>
            <w:r w:rsidRPr="00CC7112">
              <w:rPr>
                <w:rFonts w:asciiTheme="minorBidi" w:hAnsiTheme="minorBidi" w:cstheme="minorBidi"/>
                <w:sz w:val="24"/>
                <w:szCs w:val="24"/>
              </w:rPr>
              <w:t>"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.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חברות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אלו התקשרו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מרבית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רשתות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השיווק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בארץ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ואגרו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נתונים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לגבי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מרבית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הרכישות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מוצרי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צריכה המבוצעות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במשק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ברשתות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השיווק 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)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רכישות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המוצרים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המסומנים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-"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ברקוד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"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). במרץ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2019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הודיעה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proofErr w:type="spellStart"/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נילסן</w:t>
            </w:r>
            <w:proofErr w:type="spellEnd"/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ישראל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סגירת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הפעילות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בארץ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כך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שלמעשה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הספק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היחיד לנתוני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קופות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בישראל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כיום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הינו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proofErr w:type="spellStart"/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סטורנקסט</w:t>
            </w:r>
            <w:proofErr w:type="spellEnd"/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proofErr w:type="spellStart"/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בע</w:t>
            </w:r>
            <w:proofErr w:type="spellEnd"/>
            <w:r w:rsidRPr="00CC7112">
              <w:rPr>
                <w:rFonts w:asciiTheme="minorBidi" w:hAnsiTheme="minorBidi" w:cstheme="minorBidi"/>
                <w:sz w:val="24"/>
                <w:szCs w:val="24"/>
              </w:rPr>
              <w:t>"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.</w:t>
            </w:r>
          </w:p>
          <w:p w14:paraId="730D26E5" w14:textId="3A03B843" w:rsidR="00AC2FBE" w:rsidRPr="00CC7112" w:rsidRDefault="00AC2FBE" w:rsidP="00DF0861">
            <w:pPr>
              <w:autoSpaceDE w:val="0"/>
              <w:autoSpaceDN w:val="0"/>
              <w:adjustRightInd w:val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הבדיקה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האמורה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כללה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שיחות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החברות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עצמן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וכן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לקוחות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נתונים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מסוג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זה,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הן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לקוחות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קיימים 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)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משרד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החקלאות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(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והן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לקוחות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עבר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)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הלשכה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המרכזית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לסטטיסטיקה). בדיקה זו חודשה בסוף שנת </w:t>
            </w:r>
            <w:r w:rsidR="00F14F2D">
              <w:rPr>
                <w:rFonts w:asciiTheme="minorBidi" w:hAnsiTheme="minorBidi" w:cstheme="minorBidi" w:hint="cs"/>
                <w:sz w:val="24"/>
                <w:szCs w:val="24"/>
                <w:rtl/>
              </w:rPr>
              <w:t>2024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לקראת הארכת ההתקשרות לשנת </w:t>
            </w:r>
            <w:r w:rsidR="00F14F2D">
              <w:rPr>
                <w:rFonts w:asciiTheme="minorBidi" w:hAnsiTheme="minorBidi" w:cstheme="minorBidi" w:hint="cs"/>
                <w:sz w:val="24"/>
                <w:szCs w:val="24"/>
                <w:rtl/>
              </w:rPr>
              <w:t>2025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ווידאה כי לא חל שינוי מאז הבדיקה הקודמת.</w:t>
            </w:r>
          </w:p>
          <w:p w14:paraId="5A9A1594" w14:textId="77777777" w:rsidR="00222867" w:rsidRPr="00CC7112" w:rsidRDefault="00AC2FBE" w:rsidP="00CC7112">
            <w:pPr>
              <w:autoSpaceDE w:val="0"/>
              <w:autoSpaceDN w:val="0"/>
              <w:adjustRightInd w:val="0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אי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לכך חברת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proofErr w:type="spellStart"/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סטורנקסט</w:t>
            </w:r>
            <w:proofErr w:type="spellEnd"/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proofErr w:type="spellStart"/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בע</w:t>
            </w:r>
            <w:proofErr w:type="spellEnd"/>
            <w:r w:rsidRPr="00CC7112">
              <w:rPr>
                <w:rFonts w:asciiTheme="minorBidi" w:hAnsiTheme="minorBidi" w:cstheme="minorBidi"/>
                <w:sz w:val="24"/>
                <w:szCs w:val="24"/>
              </w:rPr>
              <w:t>"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היא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היחידה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המסוגלת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לספק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את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השירותים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הנדרשים, 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בהתאם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לדרישות</w:t>
            </w:r>
            <w:r w:rsidR="00CC7112"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המקצועיות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.</w:t>
            </w:r>
          </w:p>
        </w:tc>
      </w:tr>
    </w:tbl>
    <w:p w14:paraId="39579480" w14:textId="77777777" w:rsidR="00222867" w:rsidRPr="00AF57E9" w:rsidRDefault="00AB784B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6FE8B60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D9B5DD1" w14:textId="77777777" w:rsidR="00222867" w:rsidRPr="00AF57E9" w:rsidRDefault="00AB784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C6AF4C3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0E3CD4E1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19587E7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F6EC4" w14:textId="624C5BEA" w:rsidR="00222867" w:rsidRPr="00AF57E9" w:rsidRDefault="0039612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גל ברנס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9236E" w14:textId="77777777" w:rsidR="00222867" w:rsidRPr="00AF57E9" w:rsidRDefault="0023704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רפרנט אגף התקציבים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0FEB6" w14:textId="77777777" w:rsidR="00222867" w:rsidRPr="00AC2FBE" w:rsidRDefault="00AB784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1B6988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2F82F8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6447D3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C84E79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5063DE6" w14:textId="77777777" w:rsidR="00222867" w:rsidRPr="00817FBA" w:rsidRDefault="00AB784B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F4CF46" w14:textId="77777777" w:rsidR="00AB784B" w:rsidRDefault="00AB784B">
      <w:r>
        <w:separator/>
      </w:r>
    </w:p>
  </w:endnote>
  <w:endnote w:type="continuationSeparator" w:id="0">
    <w:p w14:paraId="6D5415EA" w14:textId="77777777" w:rsidR="00AB784B" w:rsidRDefault="00AB78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C245DD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7FA40A14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3239BE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82193EA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A020F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A020F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B34300E" w14:textId="77777777" w:rsidR="00354861" w:rsidRPr="0098529F" w:rsidRDefault="00AB784B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39367142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A307891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08E118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543C42E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3CA0BE0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4C92B9CF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78A3C57E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3DDC6EC8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33EF1B28" w14:textId="77777777" w:rsidR="00E678BB" w:rsidRPr="00354861" w:rsidRDefault="00AB784B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E13C1F" w14:textId="77777777" w:rsidR="00AB784B" w:rsidRDefault="00AB784B">
      <w:r>
        <w:separator/>
      </w:r>
    </w:p>
  </w:footnote>
  <w:footnote w:type="continuationSeparator" w:id="0">
    <w:p w14:paraId="738A1739" w14:textId="77777777" w:rsidR="00AB784B" w:rsidRDefault="00AB78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41183744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3B7604D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6CF65498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48E57D42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90D02D8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710330F" wp14:editId="23839CEB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332FBD2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35F3A1F3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E98A804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17278E6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F94C20F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32EAD20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7033594" w14:textId="77777777" w:rsidR="009220EC" w:rsidRPr="00D84715" w:rsidRDefault="00AB784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12B381F" w14:textId="77777777" w:rsidR="009220EC" w:rsidRDefault="00AB784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214D06F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38CFDA0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F236E0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587DD0F" w14:textId="77777777" w:rsidR="003D6D13" w:rsidRPr="00D84715" w:rsidRDefault="00AB784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8388115" w14:textId="77777777" w:rsidR="003D6D13" w:rsidRPr="00D84715" w:rsidRDefault="00AB784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ABCED8E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CF21BDB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6C84EDD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D412210" w14:textId="77777777" w:rsidR="009220EC" w:rsidRPr="00D84715" w:rsidRDefault="00AB784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6C4B4FF" w14:textId="77777777" w:rsidR="009220EC" w:rsidRPr="00D84715" w:rsidRDefault="00AB784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3609E22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C9F7629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6191086E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2A44C7C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416F7B5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029993E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6E8CC19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EA9634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13FD3F00" w14:textId="77777777" w:rsidR="00E678BB" w:rsidRPr="00D84715" w:rsidRDefault="00AB784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62A3B"/>
    <w:rsid w:val="0012507A"/>
    <w:rsid w:val="001A1F44"/>
    <w:rsid w:val="001E425F"/>
    <w:rsid w:val="001E6A9D"/>
    <w:rsid w:val="00237045"/>
    <w:rsid w:val="00336CDD"/>
    <w:rsid w:val="00396124"/>
    <w:rsid w:val="003D4DF6"/>
    <w:rsid w:val="004C2F9A"/>
    <w:rsid w:val="00560ABF"/>
    <w:rsid w:val="005A51AB"/>
    <w:rsid w:val="005C42B0"/>
    <w:rsid w:val="00734A21"/>
    <w:rsid w:val="007548B0"/>
    <w:rsid w:val="007A579D"/>
    <w:rsid w:val="0085638F"/>
    <w:rsid w:val="008D78C3"/>
    <w:rsid w:val="00964F6F"/>
    <w:rsid w:val="009660AC"/>
    <w:rsid w:val="009B6B29"/>
    <w:rsid w:val="009F7FB7"/>
    <w:rsid w:val="00A93C3E"/>
    <w:rsid w:val="00AB784B"/>
    <w:rsid w:val="00AC2FBE"/>
    <w:rsid w:val="00AF77C1"/>
    <w:rsid w:val="00B10A13"/>
    <w:rsid w:val="00BD04AE"/>
    <w:rsid w:val="00C03E51"/>
    <w:rsid w:val="00C94F29"/>
    <w:rsid w:val="00CC7112"/>
    <w:rsid w:val="00DF0861"/>
    <w:rsid w:val="00EA020F"/>
    <w:rsid w:val="00F14F2D"/>
    <w:rsid w:val="00F41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C596BE6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aff0">
    <w:name w:val="תו תו תו תו תו תו תו תו"/>
    <w:aliases w:val=" תו תו תו תו תו תו1 תו תו תו"/>
    <w:basedOn w:val="a1"/>
    <w:rsid w:val="00DF0861"/>
    <w:pPr>
      <w:bidi w:val="0"/>
      <w:spacing w:before="60" w:after="160" w:line="240" w:lineRule="exact"/>
    </w:pPr>
    <w:rPr>
      <w:rFonts w:eastAsia="Times New Roman" w:cs="Times New Roman"/>
      <w:color w:val="FF00FF"/>
      <w:sz w:val="24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C929E43-EEB9-406D-B93A-DE117C985DF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439</Words>
  <Characters>2200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2</cp:revision>
  <dcterms:created xsi:type="dcterms:W3CDTF">2024-11-24T07:04:00Z</dcterms:created>
  <dcterms:modified xsi:type="dcterms:W3CDTF">2024-11-24T07:04:00Z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